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9647D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30528" wp14:editId="6949C4A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0155C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1C010B7" w14:textId="05FAAC68" w:rsidR="00636581" w:rsidRPr="00416EB5" w:rsidRDefault="00416EB5" w:rsidP="00416EB5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16EB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LC-L4 Example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416EB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upervisor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416EB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eport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</w:t>
                            </w:r>
                            <w:r w:rsidRPr="00416EB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3052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" fillcolor="#e77d70" stroked="f" strokeweight=".5pt">
                <v:textbox>
                  <w:txbxContent>
                    <w:p w14:paraId="0980155C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1C010B7" w14:textId="05FAAC68" w:rsidR="00636581" w:rsidRPr="00416EB5" w:rsidRDefault="00416EB5" w:rsidP="00416EB5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16EB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LC-L4 Example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416EB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upervisor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416EB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eport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</w:t>
                      </w:r>
                      <w:r w:rsidRPr="00416EB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0FFF4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96806E3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46DD04B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43F26760" w14:textId="77565143" w:rsidR="001160D0" w:rsidRDefault="001160D0" w:rsidP="001160D0">
      <w:pPr>
        <w:rPr>
          <w:rFonts w:asciiTheme="minorHAnsi" w:hAnsiTheme="minorHAnsi" w:cstheme="minorHAnsi"/>
          <w:bCs/>
          <w:iCs/>
          <w:color w:val="3B3838" w:themeColor="background2" w:themeShade="40"/>
        </w:rPr>
      </w:pPr>
      <w:r w:rsidRPr="001160D0">
        <w:rPr>
          <w:rFonts w:asciiTheme="minorHAnsi" w:hAnsiTheme="minorHAnsi" w:cstheme="minorHAnsi"/>
          <w:bCs/>
          <w:iCs/>
          <w:color w:val="3B3838" w:themeColor="background2" w:themeShade="40"/>
        </w:rPr>
        <w:t xml:space="preserve">Supervisor's report for (name of supervisee): </w:t>
      </w:r>
      <w:r w:rsidR="00AB22E5">
        <w:rPr>
          <w:color w:val="000000"/>
        </w:rPr>
        <w:tab/>
      </w:r>
      <w:r w:rsidR="00AB22E5" w:rsidRPr="00AB22E5">
        <w:rPr>
          <w:rFonts w:asciiTheme="minorHAnsi" w:hAnsiTheme="minorHAnsi" w:cstheme="minorHAnsi"/>
          <w:bCs/>
          <w:iCs/>
          <w:color w:val="3B3838" w:themeColor="background2" w:themeShade="40"/>
        </w:rPr>
        <w:tab/>
      </w:r>
    </w:p>
    <w:p w14:paraId="271D6FD0" w14:textId="4AAC02C0" w:rsidR="001160D0" w:rsidRPr="001160D0" w:rsidRDefault="001160D0" w:rsidP="001160D0">
      <w:pPr>
        <w:rPr>
          <w:rFonts w:asciiTheme="minorHAnsi" w:hAnsiTheme="minorHAnsi" w:cstheme="minorHAnsi"/>
          <w:bCs/>
          <w:iCs/>
          <w:color w:val="3B3838" w:themeColor="background2" w:themeShade="40"/>
        </w:rPr>
      </w:pPr>
      <w:r w:rsidRPr="001160D0">
        <w:rPr>
          <w:rFonts w:asciiTheme="minorHAnsi" w:hAnsiTheme="minorHAnsi" w:cstheme="minorHAnsi"/>
          <w:bCs/>
          <w:iCs/>
          <w:color w:val="3B3838" w:themeColor="background2" w:themeShade="40"/>
        </w:rPr>
        <w:tab/>
      </w:r>
      <w:r w:rsidRPr="001160D0">
        <w:rPr>
          <w:rFonts w:asciiTheme="minorHAnsi" w:hAnsiTheme="minorHAnsi" w:cstheme="minorHAnsi"/>
          <w:bCs/>
          <w:iCs/>
          <w:color w:val="3B3838" w:themeColor="background2" w:themeShade="40"/>
        </w:rPr>
        <w:tab/>
      </w:r>
    </w:p>
    <w:tbl>
      <w:tblPr>
        <w:tblW w:w="0" w:type="auto"/>
        <w:tblInd w:w="-5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ook w:val="01E0" w:firstRow="1" w:lastRow="1" w:firstColumn="1" w:lastColumn="1" w:noHBand="0" w:noVBand="0"/>
      </w:tblPr>
      <w:tblGrid>
        <w:gridCol w:w="7920"/>
        <w:gridCol w:w="2145"/>
      </w:tblGrid>
      <w:tr w:rsidR="001160D0" w:rsidRPr="001160D0" w14:paraId="2F5A56F3" w14:textId="77777777" w:rsidTr="00A511D4">
        <w:trPr>
          <w:cantSplit/>
        </w:trPr>
        <w:tc>
          <w:tcPr>
            <w:tcW w:w="7920" w:type="dxa"/>
            <w:shd w:val="clear" w:color="auto" w:fill="E7E6E6" w:themeFill="background2"/>
          </w:tcPr>
          <w:p w14:paraId="2F573B7B" w14:textId="77777777" w:rsidR="001160D0" w:rsidRPr="001160D0" w:rsidRDefault="001160D0" w:rsidP="001160D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Proficiency statement. Please comment on the following:</w:t>
            </w:r>
          </w:p>
        </w:tc>
        <w:tc>
          <w:tcPr>
            <w:tcW w:w="2145" w:type="dxa"/>
            <w:shd w:val="clear" w:color="auto" w:fill="E7E6E6" w:themeFill="background2"/>
          </w:tcPr>
          <w:p w14:paraId="4091AB03" w14:textId="77777777" w:rsidR="001160D0" w:rsidRPr="001160D0" w:rsidRDefault="001160D0" w:rsidP="001160D0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Criteria</w:t>
            </w:r>
          </w:p>
        </w:tc>
      </w:tr>
      <w:tr w:rsidR="001160D0" w:rsidRPr="001160D0" w14:paraId="5F4CC73D" w14:textId="77777777" w:rsidTr="00A511D4">
        <w:trPr>
          <w:cantSplit/>
        </w:trPr>
        <w:tc>
          <w:tcPr>
            <w:tcW w:w="7920" w:type="dxa"/>
          </w:tcPr>
          <w:p w14:paraId="37C67F58" w14:textId="5AF4B6E6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 supervisee’s ability to work safely, </w:t>
            </w:r>
            <w:proofErr w:type="gramStart"/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>ethically</w:t>
            </w:r>
            <w:proofErr w:type="gramEnd"/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and </w:t>
            </w:r>
            <w:r w:rsidR="00AB22E5" w:rsidRPr="001160D0">
              <w:rPr>
                <w:rFonts w:asciiTheme="minorHAnsi" w:hAnsiTheme="minorHAnsi" w:cstheme="minorHAnsi"/>
                <w:color w:val="3B3838" w:themeColor="background2" w:themeShade="40"/>
              </w:rPr>
              <w:t>legally within</w:t>
            </w: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the bounds of their role and proficiency level:</w:t>
            </w:r>
          </w:p>
          <w:p w14:paraId="55102F5B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8F58E79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679EAF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45" w:type="dxa"/>
          </w:tcPr>
          <w:p w14:paraId="353F7A8A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160D0" w:rsidRPr="001160D0" w14:paraId="6387FAF2" w14:textId="77777777" w:rsidTr="00A511D4">
        <w:trPr>
          <w:cantSplit/>
        </w:trPr>
        <w:tc>
          <w:tcPr>
            <w:tcW w:w="7920" w:type="dxa"/>
          </w:tcPr>
          <w:p w14:paraId="1F845776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>The supervisee’s ability to assess client’s needs and make appropriate referrals where necessary:</w:t>
            </w:r>
          </w:p>
          <w:p w14:paraId="331C1DB7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ACB2C5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531FBB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45" w:type="dxa"/>
          </w:tcPr>
          <w:p w14:paraId="33F545EA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160D0" w:rsidRPr="001160D0" w14:paraId="3C8BBD3B" w14:textId="77777777" w:rsidTr="00A511D4">
        <w:trPr>
          <w:cantSplit/>
        </w:trPr>
        <w:tc>
          <w:tcPr>
            <w:tcW w:w="7920" w:type="dxa"/>
          </w:tcPr>
          <w:p w14:paraId="72B3070E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>The supervisee’s ability to establish, maintain and end the life coaching relationship:</w:t>
            </w:r>
          </w:p>
          <w:p w14:paraId="59228890" w14:textId="77777777" w:rsidR="001160D0" w:rsidRPr="001160D0" w:rsidRDefault="001160D0" w:rsidP="001160D0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  <w:p w14:paraId="1CDDEC7C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C6014E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2CBFEA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CB3EC9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45" w:type="dxa"/>
          </w:tcPr>
          <w:p w14:paraId="2A348980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160D0" w:rsidRPr="001160D0" w14:paraId="061BA43B" w14:textId="77777777" w:rsidTr="00A511D4">
        <w:trPr>
          <w:cantSplit/>
        </w:trPr>
        <w:tc>
          <w:tcPr>
            <w:tcW w:w="7920" w:type="dxa"/>
          </w:tcPr>
          <w:p w14:paraId="57E75015" w14:textId="22B3A006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 supervisee’s ability to apply understanding of diversity to life </w:t>
            </w:r>
            <w:r w:rsidR="00AB22E5" w:rsidRPr="001160D0">
              <w:rPr>
                <w:rFonts w:asciiTheme="minorHAnsi" w:hAnsiTheme="minorHAnsi" w:cstheme="minorHAnsi"/>
                <w:color w:val="3B3838" w:themeColor="background2" w:themeShade="40"/>
              </w:rPr>
              <w:t>coaching work</w:t>
            </w: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</w:p>
          <w:p w14:paraId="5FF812B0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F1DAB4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601364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FD4C1A9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45" w:type="dxa"/>
          </w:tcPr>
          <w:p w14:paraId="50166488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160D0" w:rsidRPr="001160D0" w14:paraId="31AD586A" w14:textId="77777777" w:rsidTr="00A511D4">
        <w:trPr>
          <w:cantSplit/>
        </w:trPr>
        <w:tc>
          <w:tcPr>
            <w:tcW w:w="7920" w:type="dxa"/>
          </w:tcPr>
          <w:p w14:paraId="6D781158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>The supervisee’s ability to use a coherent body of theory and skills in life coaching work:</w:t>
            </w:r>
          </w:p>
          <w:p w14:paraId="323E59BA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D04F8AF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C50952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036E06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45" w:type="dxa"/>
          </w:tcPr>
          <w:p w14:paraId="6AA0B0D9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160D0" w:rsidRPr="001160D0" w14:paraId="73631050" w14:textId="77777777" w:rsidTr="00A511D4">
        <w:trPr>
          <w:cantSplit/>
        </w:trPr>
        <w:tc>
          <w:tcPr>
            <w:tcW w:w="7920" w:type="dxa"/>
          </w:tcPr>
          <w:p w14:paraId="62259D58" w14:textId="30D5699E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The supervisee’s ability to </w:t>
            </w:r>
            <w:r w:rsidR="00AB22E5" w:rsidRPr="001160D0">
              <w:rPr>
                <w:rFonts w:asciiTheme="minorHAnsi" w:hAnsiTheme="minorHAnsi" w:cstheme="minorHAnsi"/>
                <w:color w:val="3B3838" w:themeColor="background2" w:themeShade="40"/>
              </w:rPr>
              <w:t>use supervision</w:t>
            </w: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to develop and inform life coaching work:</w:t>
            </w:r>
          </w:p>
          <w:p w14:paraId="581213B5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8ADF52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A61B18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160D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</w:p>
          <w:p w14:paraId="096A1414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5910B1F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45" w:type="dxa"/>
          </w:tcPr>
          <w:p w14:paraId="68648584" w14:textId="77777777" w:rsidR="001160D0" w:rsidRPr="001160D0" w:rsidRDefault="001160D0" w:rsidP="001160D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099062E" w14:textId="77777777" w:rsidR="001160D0" w:rsidRPr="001160D0" w:rsidRDefault="001160D0" w:rsidP="001160D0">
      <w:pPr>
        <w:rPr>
          <w:rFonts w:asciiTheme="minorHAnsi" w:hAnsiTheme="minorHAnsi" w:cstheme="minorHAnsi"/>
          <w:color w:val="3B3838" w:themeColor="background2" w:themeShade="40"/>
        </w:rPr>
      </w:pPr>
    </w:p>
    <w:p w14:paraId="10D35981" w14:textId="77777777" w:rsidR="00AB22E5" w:rsidRDefault="00AB22E5" w:rsidP="001160D0">
      <w:pPr>
        <w:rPr>
          <w:rFonts w:asciiTheme="minorHAnsi" w:hAnsiTheme="minorHAnsi" w:cstheme="minorHAnsi"/>
          <w:color w:val="3B3838" w:themeColor="background2" w:themeShade="40"/>
        </w:rPr>
      </w:pPr>
    </w:p>
    <w:p w14:paraId="198F0175" w14:textId="7CA63F32" w:rsidR="001160D0" w:rsidRPr="001160D0" w:rsidRDefault="001160D0" w:rsidP="001160D0">
      <w:pPr>
        <w:rPr>
          <w:rFonts w:asciiTheme="minorHAnsi" w:hAnsiTheme="minorHAnsi" w:cstheme="minorHAnsi"/>
          <w:color w:val="3B3838" w:themeColor="background2" w:themeShade="40"/>
        </w:rPr>
      </w:pPr>
      <w:r w:rsidRPr="001160D0">
        <w:rPr>
          <w:rFonts w:asciiTheme="minorHAnsi" w:hAnsiTheme="minorHAnsi" w:cstheme="minorHAnsi"/>
          <w:color w:val="3B3838" w:themeColor="background2" w:themeShade="40"/>
        </w:rPr>
        <w:t xml:space="preserve">Supervisor’s name: </w:t>
      </w:r>
      <w:r w:rsidR="00AB22E5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</w:t>
      </w:r>
      <w:proofErr w:type="gramStart"/>
      <w:r w:rsidR="00AB22E5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  <w:r w:rsidRPr="001160D0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Pr="001160D0">
        <w:rPr>
          <w:rFonts w:asciiTheme="minorHAnsi" w:hAnsiTheme="minorHAnsi" w:cstheme="minorHAnsi"/>
          <w:color w:val="3B3838" w:themeColor="background2" w:themeShade="40"/>
        </w:rPr>
        <w:tab/>
      </w:r>
      <w:r w:rsidR="00AB22E5">
        <w:rPr>
          <w:rFonts w:asciiTheme="minorHAnsi" w:hAnsiTheme="minorHAnsi" w:cstheme="minorHAnsi"/>
          <w:color w:val="3B3838" w:themeColor="background2" w:themeShade="40"/>
        </w:rPr>
        <w:t>………………………………………</w:t>
      </w:r>
    </w:p>
    <w:p w14:paraId="1E37AAD1" w14:textId="77777777" w:rsidR="001160D0" w:rsidRPr="001160D0" w:rsidRDefault="001160D0" w:rsidP="001160D0">
      <w:pPr>
        <w:rPr>
          <w:rFonts w:asciiTheme="minorHAnsi" w:hAnsiTheme="minorHAnsi" w:cstheme="minorHAnsi"/>
          <w:color w:val="3B3838" w:themeColor="background2" w:themeShade="40"/>
        </w:rPr>
      </w:pPr>
    </w:p>
    <w:p w14:paraId="58A0C813" w14:textId="620F569C" w:rsidR="001160D0" w:rsidRPr="001160D0" w:rsidRDefault="001160D0" w:rsidP="001160D0">
      <w:pPr>
        <w:rPr>
          <w:rFonts w:asciiTheme="minorHAnsi" w:hAnsiTheme="minorHAnsi" w:cstheme="minorHAnsi"/>
          <w:color w:val="3B3838" w:themeColor="background2" w:themeShade="40"/>
        </w:rPr>
      </w:pPr>
      <w:r w:rsidRPr="001160D0">
        <w:rPr>
          <w:rFonts w:asciiTheme="minorHAnsi" w:hAnsiTheme="minorHAnsi" w:cstheme="minorHAnsi"/>
          <w:color w:val="3B3838" w:themeColor="background2" w:themeShade="40"/>
        </w:rPr>
        <w:t xml:space="preserve">Supervisor’s signature: </w:t>
      </w:r>
      <w:r w:rsidR="00AB22E5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</w:t>
      </w:r>
      <w:proofErr w:type="gramStart"/>
      <w:r w:rsidR="00AB22E5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</w:p>
    <w:p w14:paraId="2B286AED" w14:textId="77777777" w:rsidR="001160D0" w:rsidRPr="001160D0" w:rsidRDefault="001160D0" w:rsidP="001160D0">
      <w:pPr>
        <w:rPr>
          <w:rFonts w:asciiTheme="minorHAnsi" w:hAnsiTheme="minorHAnsi" w:cstheme="minorHAnsi"/>
          <w:color w:val="3B3838" w:themeColor="background2" w:themeShade="40"/>
        </w:rPr>
      </w:pPr>
    </w:p>
    <w:p w14:paraId="280B8B12" w14:textId="4AD230C8" w:rsidR="00C92FC2" w:rsidRPr="00967F2B" w:rsidRDefault="001160D0" w:rsidP="00F36BC5">
      <w:pPr>
        <w:rPr>
          <w:rFonts w:asciiTheme="minorHAnsi" w:hAnsiTheme="minorHAnsi" w:cstheme="minorHAnsi"/>
          <w:color w:val="3B3838" w:themeColor="background2" w:themeShade="40"/>
        </w:rPr>
      </w:pPr>
      <w:r w:rsidRPr="001160D0">
        <w:rPr>
          <w:rFonts w:asciiTheme="minorHAnsi" w:hAnsiTheme="minorHAnsi" w:cstheme="minorHAnsi"/>
          <w:color w:val="3B3838" w:themeColor="background2" w:themeShade="40"/>
        </w:rPr>
        <w:t xml:space="preserve">Supervisee’s signature: </w:t>
      </w:r>
      <w:r w:rsidR="00AB22E5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</w:t>
      </w:r>
      <w:proofErr w:type="gramStart"/>
      <w:r w:rsidR="00AB22E5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  <w:r w:rsidRPr="001160D0">
        <w:rPr>
          <w:rFonts w:asciiTheme="minorHAnsi" w:hAnsiTheme="minorHAnsi" w:cstheme="minorHAnsi"/>
          <w:color w:val="3B3838" w:themeColor="background2" w:themeShade="40"/>
        </w:rPr>
        <w:tab/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CCE9F" w14:textId="77777777" w:rsidR="001B084D" w:rsidRDefault="001B084D">
      <w:r>
        <w:separator/>
      </w:r>
    </w:p>
    <w:p w14:paraId="202F8733" w14:textId="77777777" w:rsidR="001B084D" w:rsidRDefault="001B084D"/>
    <w:p w14:paraId="5A627669" w14:textId="77777777" w:rsidR="001B084D" w:rsidRDefault="001B084D"/>
  </w:endnote>
  <w:endnote w:type="continuationSeparator" w:id="0">
    <w:p w14:paraId="64282757" w14:textId="77777777" w:rsidR="001B084D" w:rsidRDefault="001B084D">
      <w:r>
        <w:continuationSeparator/>
      </w:r>
    </w:p>
    <w:p w14:paraId="737A1722" w14:textId="77777777" w:rsidR="001B084D" w:rsidRDefault="001B084D"/>
    <w:p w14:paraId="2DD66E16" w14:textId="77777777" w:rsidR="001B084D" w:rsidRDefault="001B08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BA4A0966-DCC7-460E-A5A8-1201DE053F65}"/>
    <w:embedBold r:id="rId2" w:fontKey="{DBF03654-A23D-41D5-9E26-7A19C0A791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E8C39A6-DB0C-44C8-BC17-00675CF8DE21}"/>
    <w:embedBold r:id="rId4" w:fontKey="{E1D726D4-4F88-4BC7-A044-01C9BCAAA568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A5DC1341-B4D1-4283-BBE8-E4F9CC67FCE5}"/>
    <w:embedBold r:id="rId6" w:fontKey="{BA95BDF5-FE63-4FCB-A10A-5DD87169873B}"/>
    <w:embedBoldItalic r:id="rId7" w:fontKey="{07BAB8EB-D50E-43FD-ABCB-D46B84A682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72328B0D-B005-4948-BF62-8EC0312AA3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BEEB3A5-2F00-4155-8F98-522DA6E66D15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4433CD09-FEE6-452A-80DA-0ACC776A89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95D9986-8790-4D06-8A2B-9E326DA760F0}"/>
    <w:embedBold r:id="rId12" w:fontKey="{0D3F6FEA-D7F0-4D4A-8277-9449C8557454}"/>
    <w:embedBoldItalic r:id="rId13" w:fontKey="{6AEB24B3-1DD4-49D0-81EB-6784CAB65D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927A06D-DE9C-478C-BF5B-FF052250E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4F625B97" w14:textId="77777777" w:rsidTr="00E6148A">
      <w:tc>
        <w:tcPr>
          <w:tcW w:w="720" w:type="dxa"/>
          <w:shd w:val="clear" w:color="auto" w:fill="auto"/>
          <w:vAlign w:val="center"/>
        </w:tcPr>
        <w:p w14:paraId="6E9F3DB3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E0EF88E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B60A160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5F01C914" w14:textId="3C1E5ED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07384B71" wp14:editId="15B2DAC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28BFC26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0F6CA" w14:textId="77777777" w:rsidR="001B084D" w:rsidRDefault="001B084D" w:rsidP="009052EC">
      <w:pPr>
        <w:pBdr>
          <w:bottom w:val="single" w:sz="6" w:space="1" w:color="auto"/>
        </w:pBdr>
      </w:pPr>
    </w:p>
    <w:p w14:paraId="4F685D27" w14:textId="77777777" w:rsidR="001B084D" w:rsidRPr="009052EC" w:rsidRDefault="001B084D" w:rsidP="009052EC"/>
  </w:footnote>
  <w:footnote w:type="continuationSeparator" w:id="0">
    <w:p w14:paraId="001FEA6E" w14:textId="77777777" w:rsidR="001B084D" w:rsidRDefault="001B084D">
      <w:r>
        <w:continuationSeparator/>
      </w:r>
    </w:p>
    <w:p w14:paraId="63711F01" w14:textId="77777777" w:rsidR="001B084D" w:rsidRDefault="001B084D"/>
    <w:p w14:paraId="05BF472E" w14:textId="77777777" w:rsidR="001B084D" w:rsidRDefault="001B084D"/>
  </w:footnote>
  <w:footnote w:type="continuationNotice" w:id="1">
    <w:p w14:paraId="0C258814" w14:textId="77777777" w:rsidR="001B084D" w:rsidRDefault="001B084D"/>
    <w:p w14:paraId="16E2315F" w14:textId="77777777" w:rsidR="001B084D" w:rsidRDefault="001B084D"/>
    <w:p w14:paraId="7E8CD5A3" w14:textId="77777777" w:rsidR="001B084D" w:rsidRDefault="001B08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19728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B5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280D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0D0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084D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16EB5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25DF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11D4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22E5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603088"/>
  <w15:chartTrackingRefBased/>
  <w15:docId w15:val="{F2B8B64B-AB05-4237-8F65-7730B4F6F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D4E0F-B764-4D5A-8F9E-4885404BAFA9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144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Supervisor's Report</dc:title>
  <dc:subject/>
  <dc:creator>Windows User</dc:creator>
  <cp:keywords/>
  <dc:description/>
  <cp:lastModifiedBy>Rachael Hann</cp:lastModifiedBy>
  <cp:revision>2</cp:revision>
  <cp:lastPrinted>2020-07-02T12:18:00Z</cp:lastPrinted>
  <dcterms:created xsi:type="dcterms:W3CDTF">2020-07-02T09:51:00Z</dcterms:created>
  <dcterms:modified xsi:type="dcterms:W3CDTF">2020-07-02T12:19:00Z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